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7B" w:rsidRDefault="0001272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-704850</wp:posOffset>
                </wp:positionV>
                <wp:extent cx="3255010" cy="7082790"/>
                <wp:effectExtent l="0" t="0" r="0" b="38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010" cy="7082790"/>
                          <a:chOff x="0" y="0"/>
                          <a:chExt cx="3255010" cy="708279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5010" cy="708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2DB8" w:rsidRPr="00962DB8" w:rsidRDefault="00962DB8" w:rsidP="00BD667B">
                              <w:pPr>
                                <w:jc w:val="center"/>
                                <w:rPr>
                                  <w:b/>
                                  <w:sz w:val="22"/>
                                  <w:szCs w:val="44"/>
                                </w:rPr>
                              </w:pPr>
                            </w:p>
                            <w:p w:rsidR="00BD667B" w:rsidRDefault="00BD667B" w:rsidP="00BD667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D667B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Who </w:t>
                              </w:r>
                              <w:r w:rsidR="009B1DCE">
                                <w:rPr>
                                  <w:b/>
                                  <w:sz w:val="44"/>
                                  <w:szCs w:val="44"/>
                                </w:rPr>
                                <w:t>we</w:t>
                              </w:r>
                              <w:r w:rsidRPr="00BD667B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work with</w:t>
                              </w:r>
                            </w:p>
                            <w:p w:rsidR="00BD667B" w:rsidRDefault="00BD667B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BD667B" w:rsidRDefault="00BD667B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A4831" w:rsidRDefault="007A4831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A4831" w:rsidRDefault="007A4831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3B405F" w:rsidRPr="00BD667B" w:rsidRDefault="003B405F" w:rsidP="00BD66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And many more!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http://www.wor-ld.org.uk/wp-content/uploads/2012/10/ageuk_logo_uk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229"/>
                          <a:stretch/>
                        </pic:blipFill>
                        <pic:spPr bwMode="auto">
                          <a:xfrm>
                            <a:off x="1828800" y="4210050"/>
                            <a:ext cx="1162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porttalbotlions.org.uk/communities/2/004/009/226/562/images/4551441252.g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165735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://www.housingcare.org/downloads/services/photos/6803_254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914400"/>
                            <a:ext cx="1581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http://photos.wooler.org.uk/original/3b/3d/80/657-royal-voluntary-service-formerly-wrvs-60-139173100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272415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http://www.healthwatchwarrington.co.uk/wp-content/uploads/2015/09/british-red-cross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334000"/>
                            <a:ext cx="2781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http://www.westcourt.surgery/website/H82007/files/Silver%20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657350"/>
                            <a:ext cx="1695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://www.crossroadscare-sc.org/wp-content/uploads/crossroads-care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285750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2" t="13211" r="33452" b="72545"/>
                          <a:stretch/>
                        </pic:blipFill>
                        <pic:spPr bwMode="auto">
                          <a:xfrm>
                            <a:off x="76200" y="4019550"/>
                            <a:ext cx="16383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://midsussex.westsussexwellbeing.org.uk/assets/img/logo_midsussex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800100"/>
                            <a:ext cx="1219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http://springfieldnursing.co.uk/wp-content/uploads/2014/11/Carers-support-Logo-620x19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50" y="4781550"/>
                            <a:ext cx="1981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http://www.ramsgatetown.org/upload/images/Business/Cinnamon%20Trust_81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6134100"/>
                            <a:ext cx="2514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498pt;margin-top:-55.5pt;width:256.3pt;height:557.7pt;z-index:251688960" coordsize="32550,7082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2550;height:70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62DB8" w:rsidRPr="00962DB8" w:rsidRDefault="00962DB8" w:rsidP="00BD667B">
                        <w:pPr>
                          <w:jc w:val="center"/>
                          <w:rPr>
                            <w:b/>
                            <w:sz w:val="22"/>
                            <w:szCs w:val="44"/>
                          </w:rPr>
                        </w:pPr>
                      </w:p>
                      <w:p w:rsidR="00BD667B" w:rsidRDefault="00BD667B" w:rsidP="00BD667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BD667B">
                          <w:rPr>
                            <w:b/>
                            <w:sz w:val="44"/>
                            <w:szCs w:val="44"/>
                          </w:rPr>
                          <w:t xml:space="preserve">Who </w:t>
                        </w:r>
                        <w:r w:rsidR="009B1DCE">
                          <w:rPr>
                            <w:b/>
                            <w:sz w:val="44"/>
                            <w:szCs w:val="44"/>
                          </w:rPr>
                          <w:t>we</w:t>
                        </w:r>
                        <w:r w:rsidRPr="00BD667B">
                          <w:rPr>
                            <w:b/>
                            <w:sz w:val="44"/>
                            <w:szCs w:val="44"/>
                          </w:rPr>
                          <w:t xml:space="preserve"> work with</w:t>
                        </w:r>
                      </w:p>
                      <w:p w:rsidR="00BD667B" w:rsidRDefault="00BD667B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BD667B" w:rsidRDefault="00BD667B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A4831" w:rsidRDefault="007A4831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7A4831" w:rsidRDefault="007A4831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B405F" w:rsidRPr="00BD667B" w:rsidRDefault="003B405F" w:rsidP="00BD66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And many more!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http://www.wor-ld.org.uk/wp-content/uploads/2012/10/ageuk_logo_uk.png" style="position:absolute;left:18288;top:42100;width:11620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2yzEAAAA2gAAAA8AAABkcnMvZG93bnJldi54bWxEj09rwkAUxO9Cv8PyCl5K3SithOgqIooV&#10;evEP9PrIPpNo9m3Irm7sp+8KBY/DzPyGmc47U4sbta6yrGA4SEAQ51ZXXCg4HtbvKQjnkTXWlknB&#10;nRzMZy+9KWbaBt7Rbe8LESHsMlRQet9kUrq8JINuYBvi6J1sa9BH2RZStxgi3NRylCRjabDiuFBi&#10;Q8uS8sv+ahR8N4d6tZXn9JyGU6DwtvnVHz9K9V+7xQSEp84/w//tL63gEx5X4g2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Q2yzEAAAA2gAAAA8AAAAAAAAAAAAAAAAA&#10;nwIAAGRycy9kb3ducmV2LnhtbFBLBQYAAAAABAAEAPcAAACQAwAAAAA=&#10;">
                  <v:imagedata r:id="rId17" o:title="ageuk_logo_uk" cropright="22432f"/>
                  <v:path arrowok="t"/>
                </v:shape>
                <v:shape id="Picture 9" o:spid="_x0000_s1029" type="#_x0000_t75" alt="http://porttalbotlions.org.uk/communities/2/004/009/226/562/images/4551441252.gif" style="position:absolute;left:19621;top:16573;width:9525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GD3CAAAA2gAAAA8AAABkcnMvZG93bnJldi54bWxEj0FrAjEUhO+F/ofwCt5q1h60bo0ihdIK&#10;gnTrpbfH5jW7mLwsm1dd/70RBI/DzHzDLFZD8OpIfWojG5iMC1DEdbQtOwP7n4/nV1BJkC36yGTg&#10;TAlWy8eHBZY2nvibjpU4lSGcSjTQiHSl1qluKGAax444e3+xDyhZ9k7bHk8ZHrx+KYqpDthyXmiw&#10;o/eG6kP1Hwzsdo4q/7nfyuzg0u/GSzHdzo0ZPQ3rN1BCg9zDt/aXNTCH65V8A/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Rg9wgAAANoAAAAPAAAAAAAAAAAAAAAAAJ8C&#10;AABkcnMvZG93bnJldi54bWxQSwUGAAAAAAQABAD3AAAAjgMAAAAA&#10;">
                  <v:imagedata r:id="rId18" o:title="4551441252"/>
                  <v:path arrowok="t"/>
                </v:shape>
                <v:shape id="Picture 10" o:spid="_x0000_s1030" type="#_x0000_t75" alt="http://www.housingcare.org/downloads/services/photos/6803_2544.jpg" style="position:absolute;left:15430;top:9144;width:1581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t+fDAAAA2wAAAA8AAABkcnMvZG93bnJldi54bWxEj09rwkAQxe8Fv8Mygpeim3ooIbqKsQie&#10;Cv49j9kxCWZnQ3Y16bfvHAq9zfDevPeb5XpwjXpRF2rPBj5mCSjiwtuaSwPn026aggoR2WLjmQz8&#10;UID1avS2xMz6ng/0OsZSSQiHDA1UMbaZ1qGoyGGY+ZZYtLvvHEZZu1LbDnsJd42eJ8mndlizNFTY&#10;0rai4nF8OgPF+XC65U1a+uTrPc0v/TWn77kxk/GwWYCKNMR/89/13gq+0MsvMo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C358MAAADbAAAADwAAAAAAAAAAAAAAAACf&#10;AgAAZHJzL2Rvd25yZXYueG1sUEsFBgAAAAAEAAQA9wAAAI8DAAAAAA==&#10;">
                  <v:imagedata r:id="rId19" o:title="6803_2544"/>
                  <v:path arrowok="t"/>
                </v:shape>
                <v:shape id="Picture 11" o:spid="_x0000_s1031" type="#_x0000_t75" alt="http://photos.wooler.org.uk/original/3b/3d/80/657-royal-voluntary-service-formerly-wrvs-60-1391731001.jpg" style="position:absolute;left:15430;top:27241;width:1638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7gDAAAAA2wAAAA8AAABkcnMvZG93bnJldi54bWxET0uLwjAQvgv+hzDC3jTRgyzVKCo+dtmT&#10;D1BvQzO2xWZSmli7/36zIHibj+8503lrS9FQ7QvHGoYDBYI4dabgTMPpuOl/gvAB2WDpmDT8kof5&#10;rNuZYmLck/fUHEImYgj7BDXkIVSJlD7NyaIfuIo4cjdXWwwR1pk0NT5juC3lSKmxtFhwbMixolVO&#10;6f3wsBr8WV53Zn1ausqon2Z5336ri9X6o9cuJiACteEtfrm/TJw/hP9f4gFy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LuAMAAAADbAAAADwAAAAAAAAAAAAAAAACfAgAA&#10;ZHJzL2Rvd25yZXYueG1sUEsFBgAAAAAEAAQA9wAAAIwDAAAAAA==&#10;">
                  <v:imagedata r:id="rId20" o:title="657-royal-voluntary-service-formerly-wrvs-60-1391731001"/>
                  <v:path arrowok="t"/>
                </v:shape>
                <v:shape id="Picture 12" o:spid="_x0000_s1032" type="#_x0000_t75" alt="http://www.healthwatchwarrington.co.uk/wp-content/uploads/2015/09/british-red-cross1.jpg" style="position:absolute;left:381;top:53340;width:2781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3OXEAAAA2wAAAA8AAABkcnMvZG93bnJldi54bWxET01rwkAQvQv+h2WEXkQ39VAluglFLFUE&#10;QVulvQ3ZaTY0O5tmt5r+e7cgeJvH+5xF3tlanKn1lWMFj+MEBHHhdMWlgve3l9EMhA/IGmvHpOCP&#10;PORZv7fAVLsL7+l8CKWIIexTVGBCaFIpfWHIoh+7hjhyX661GCJsS6lbvMRwW8tJkjxJixXHBoMN&#10;LQ0V34dfq+AVt592eNxtfsx2t1wNVx+b6Wmt1MOge56DCNSFu/jmXus4fwL/v8QD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z3OXEAAAA2wAAAA8AAAAAAAAAAAAAAAAA&#10;nwIAAGRycy9kb3ducmV2LnhtbFBLBQYAAAAABAAEAPcAAACQAwAAAAA=&#10;">
                  <v:imagedata r:id="rId21" o:title="british-red-cross1"/>
                  <v:path arrowok="t"/>
                </v:shape>
                <v:shape id="Picture 13" o:spid="_x0000_s1033" type="#_x0000_t75" alt="http://www.westcourt.surgery/website/H82007/files/Silver%20logo.jpg" style="position:absolute;left:762;top:16573;width:1695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0W3BAAAA2wAAAA8AAABkcnMvZG93bnJldi54bWxET01rAjEQvRf6H8IIXqRmVZB2NYpUBEGE&#10;amvP42bcLG4mSxJ1/femIPQ2j/c503lra3ElHyrHCgb9DARx4XTFpYKf79XbO4gQkTXWjknBnQLM&#10;Z68vU8y1u/GOrvtYihTCIUcFJsYmlzIUhiyGvmuIE3dy3mJM0JdSe7ylcFvLYZaNpcWKU4PBhj4N&#10;Fef9xSo4bn8vH27pN4dxOJtRGxeHnvxSqttpFxMQkdr4L3661zrNH8HfL+k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l0W3BAAAA2wAAAA8AAAAAAAAAAAAAAAAAnwIA&#10;AGRycy9kb3ducmV2LnhtbFBLBQYAAAAABAAEAPcAAACNAwAAAAA=&#10;">
                  <v:imagedata r:id="rId22" o:title="Silver%20logo"/>
                  <v:path arrowok="t"/>
                </v:shape>
                <v:shape id="Picture 14" o:spid="_x0000_s1034" type="#_x0000_t75" alt="http://www.crossroadscare-sc.org/wp-content/uploads/crossroads-care-logo.jpg" style="position:absolute;left:3048;top:28575;width:9525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plXCAAAA2wAAAA8AAABkcnMvZG93bnJldi54bWxET0trwkAQvhf6H5Yp9NZs2koJ0VVUEDyI&#10;4OOQ47A7TYLZ2ZjdmuivdwWht/n4njOZDbYRF+p87VjBZ5KCINbO1FwqOB5WHxkIH5ANNo5JwZU8&#10;zKavLxPMjet5R5d9KEUMYZ+jgiqENpfS64os+sS1xJH7dZ3FEGFXStNhH8NtI7/S9EdarDk2VNjS&#10;siJ92v9ZBeWpOF/1XGcLvbwVG/7e9llBSr2/DfMxiEBD+Bc/3WsT54/g8Us8QE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LKZVwgAAANsAAAAPAAAAAAAAAAAAAAAAAJ8C&#10;AABkcnMvZG93bnJldi54bWxQSwUGAAAAAAQABAD3AAAAjgMAAAAA&#10;">
                  <v:imagedata r:id="rId23" o:title="crossroads-care-logo"/>
                  <v:path arrowok="t"/>
                </v:shape>
                <v:shape id="Picture 21" o:spid="_x0000_s1035" type="#_x0000_t75" style="position:absolute;left:762;top:40195;width:1638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KHzEAAAA2wAAAA8AAABkcnMvZG93bnJldi54bWxEj0FrwkAUhO+F/oflFXopuokHq6mbUAqh&#10;PdroQW+P7DObNvs2ZFcT/70rFHocZuYbZlNMthMXGnzrWEE6T0AQ10633CjY78rZCoQPyBo7x6Tg&#10;Sh6K/PFhg5l2I3/TpQqNiBD2GSowIfSZlL42ZNHPXU8cvZMbLIYoh0bqAccIt51cJMlSWmw5Lhjs&#10;6cNQ/VudrYItVi/r7ecR5aHcH07nn7UZX4NSz0/T+xuIQFP4D/+1v7SCRQr3L/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DKHzEAAAA2wAAAA8AAAAAAAAAAAAAAAAA&#10;nwIAAGRycy9kb3ducmV2LnhtbFBLBQYAAAAABAAEAPcAAACQAwAAAAA=&#10;">
                  <v:imagedata r:id="rId24" o:title="" croptop="8658f" cropbottom="47543f" cropleft="32691f" cropright="21923f"/>
                  <v:path arrowok="t"/>
                </v:shape>
                <v:shape id="Picture 23" o:spid="_x0000_s1036" type="#_x0000_t75" alt="http://midsussex.westsussexwellbeing.org.uk/assets/img/logo_midsussex.png" style="position:absolute;left:1524;top:8001;width:1219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sqHDAAAA2wAAAA8AAABkcnMvZG93bnJldi54bWxEj0GLwjAUhO/C/ofwFvam6SpKqUZZhIXV&#10;i6hFPD6bZ1tsXkoT2+6/N4LgcZiZb5jFqjeVaKlxpWUF36MIBHFmdcm5gvT4O4xBOI+ssbJMCv7J&#10;wWr5MVhgom3He2oPPhcBwi5BBYX3dSKlywoy6Ea2Jg7e1TYGfZBNLnWDXYCbSo6jaCYNlhwWCqxp&#10;XVB2O9yNgnsabSq6XHan6bk/xXG7XcfdVqmvz/5nDsJT79/hV/tPKxhP4P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KyocMAAADbAAAADwAAAAAAAAAAAAAAAACf&#10;AgAAZHJzL2Rvd25yZXYueG1sUEsFBgAAAAAEAAQA9wAAAI8DAAAAAA==&#10;">
                  <v:imagedata r:id="rId25" o:title="logo_midsussex"/>
                  <v:path arrowok="t"/>
                </v:shape>
                <v:shape id="Picture 24" o:spid="_x0000_s1037" type="#_x0000_t75" alt="http://springfieldnursing.co.uk/wp-content/uploads/2014/11/Carers-support-Logo-620x197.jpg" style="position:absolute;left:11239;top:47815;width:19812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bD5/CAAAA2wAAAA8AAABkcnMvZG93bnJldi54bWxEj8FqwzAQRO+B/oPYQm+JHNMkrRPFlFKH&#10;XGP3AxZra5tYK2OpstuvjwqFHIeZecMc8tn0ItDoOssK1qsEBHFtdceNgs+qWL6AcB5ZY2+ZFPyQ&#10;g/z4sDhgpu3EFwqlb0SEsMtQQev9kEnp6pYMupUdiKP3ZUeDPsqxkXrEKcJNL9Mk2UqDHceFFgd6&#10;b6m+lt9GQZg26+Hj1OyqqfhNuw3pIMOrUk+P89sehKfZ38P/7bNWkD7D35f4A+T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w+fwgAAANsAAAAPAAAAAAAAAAAAAAAAAJ8C&#10;AABkcnMvZG93bnJldi54bWxQSwUGAAAAAAQABAD3AAAAjgMAAAAA&#10;">
                  <v:imagedata r:id="rId26" o:title="Carers-support-Logo-620x197"/>
                  <v:path arrowok="t"/>
                </v:shape>
                <v:shape id="Picture 25" o:spid="_x0000_s1038" type="#_x0000_t75" alt="http://www.ramsgatetown.org/upload/images/Business/Cinnamon%20Trust_815.jpg" style="position:absolute;left:6667;top:61341;width:2514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A+rDAAAA2wAAAA8AAABkcnMvZG93bnJldi54bWxEj0FrwkAUhO+F/oflFbzVTaVKia5SCpZe&#10;tXro7Zl9JsHs27j7otFf7xYEj8PMfMPMFr1r1IlCrD0beBtmoIgLb2suDWx+l68foKIgW2w8k4EL&#10;RVjMn59mmFt/5hWd1lKqBOGYo4FKpM21jkVFDuPQt8TJ2/vgUJIMpbYBzwnuGj3Ksol2WHNaqLCl&#10;r4qKw7pzBrbfm+NxeZW/1btMAu+K7hKkM2bw0n9OQQn18gjf2z/WwGgM/1/SD9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8D6sMAAADbAAAADwAAAAAAAAAAAAAAAACf&#10;AgAAZHJzL2Rvd25yZXYueG1sUEsFBgAAAAAEAAQA9wAAAI8DAAAAAA==&#10;">
                  <v:imagedata r:id="rId27" o:title="Cinnamon%20Trust_815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D8143A9" wp14:editId="430D9F35">
                <wp:simplePos x="0" y="0"/>
                <wp:positionH relativeFrom="column">
                  <wp:posOffset>2800350</wp:posOffset>
                </wp:positionH>
                <wp:positionV relativeFrom="paragraph">
                  <wp:posOffset>-704850</wp:posOffset>
                </wp:positionV>
                <wp:extent cx="3255010" cy="7082790"/>
                <wp:effectExtent l="0" t="0" r="0" b="381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010" cy="7082790"/>
                          <a:chOff x="0" y="0"/>
                          <a:chExt cx="3255010" cy="7082790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5010" cy="708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67B" w:rsidRDefault="00BD667B" w:rsidP="00BD667B"/>
                            <w:p w:rsidR="00BD667B" w:rsidRDefault="00BD667B" w:rsidP="00BD667B"/>
                            <w:p w:rsidR="00BD667B" w:rsidRDefault="00BD667B" w:rsidP="00BD667B"/>
                            <w:p w:rsidR="00BD667B" w:rsidRDefault="00BD667B" w:rsidP="00BD667B"/>
                            <w:p w:rsidR="00BD667B" w:rsidRDefault="00BD667B" w:rsidP="00BD667B"/>
                            <w:p w:rsidR="00BD667B" w:rsidRDefault="00BD667B" w:rsidP="00BD667B"/>
                            <w:p w:rsidR="00BD667B" w:rsidRDefault="00BD667B" w:rsidP="00BD667B"/>
                            <w:p w:rsidR="00BD667B" w:rsidRDefault="00BD667B" w:rsidP="00BD667B"/>
                            <w:p w:rsidR="00BD667B" w:rsidRPr="00BD667B" w:rsidRDefault="00BD667B" w:rsidP="00BD667B">
                              <w:pPr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BD667B">
                                <w:rPr>
                                  <w:b/>
                                  <w:sz w:val="44"/>
                                </w:rPr>
                                <w:t xml:space="preserve">How can </w:t>
                              </w:r>
                              <w:r w:rsidR="009B1DCE">
                                <w:rPr>
                                  <w:b/>
                                  <w:sz w:val="44"/>
                                </w:rPr>
                                <w:t>we</w:t>
                              </w:r>
                              <w:r w:rsidRPr="00BD667B">
                                <w:rPr>
                                  <w:b/>
                                  <w:sz w:val="44"/>
                                </w:rPr>
                                <w:t xml:space="preserve"> help you?</w:t>
                              </w:r>
                            </w:p>
                            <w:p w:rsidR="00BD667B" w:rsidRDefault="00BD667B" w:rsidP="00BD667B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BD667B" w:rsidRDefault="00BD667B" w:rsidP="00BD667B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If you are living with a medical condition and require some additional support – whatever it is – </w:t>
                              </w:r>
                              <w:r w:rsidR="009B1DCE">
                                <w:rPr>
                                  <w:sz w:val="28"/>
                                </w:rPr>
                                <w:t>we are</w:t>
                              </w:r>
                              <w:r>
                                <w:rPr>
                                  <w:sz w:val="28"/>
                                </w:rPr>
                                <w:t xml:space="preserve"> here to help.</w:t>
                              </w:r>
                            </w:p>
                            <w:p w:rsidR="00BD667B" w:rsidRDefault="00BD667B" w:rsidP="00BD667B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</w:p>
                            <w:p w:rsidR="00BD667B" w:rsidRDefault="00BD667B" w:rsidP="00BD667B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Equally, if you are a carer for somebody else, </w:t>
                              </w:r>
                              <w:r w:rsidR="009B1DCE">
                                <w:rPr>
                                  <w:sz w:val="28"/>
                                </w:rPr>
                                <w:t>we are</w:t>
                              </w:r>
                              <w:r>
                                <w:rPr>
                                  <w:sz w:val="28"/>
                                </w:rPr>
                                <w:t xml:space="preserve"> available to help both you</w:t>
                              </w:r>
                              <w:r w:rsidR="009B1DCE">
                                <w:rPr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z w:val="28"/>
                                </w:rPr>
                                <w:t xml:space="preserve"> a</w:t>
                              </w:r>
                              <w:r w:rsidR="00397755">
                                <w:rPr>
                                  <w:sz w:val="28"/>
                                </w:rPr>
                                <w:t>nd</w:t>
                              </w:r>
                              <w:r>
                                <w:rPr>
                                  <w:sz w:val="28"/>
                                </w:rPr>
                                <w:t xml:space="preserve"> the person you care for.</w:t>
                              </w:r>
                            </w:p>
                            <w:p w:rsidR="00BD667B" w:rsidRDefault="00BD667B" w:rsidP="00BD667B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</w:p>
                            <w:p w:rsidR="00BD667B" w:rsidRPr="00BD667B" w:rsidRDefault="00BD667B" w:rsidP="00BD667B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Finding the right support can be a</w:t>
                              </w:r>
                              <w:r w:rsidR="009B1DCE">
                                <w:rPr>
                                  <w:sz w:val="28"/>
                                </w:rPr>
                                <w:t xml:space="preserve"> difficult and daunting task. We </w:t>
                              </w:r>
                              <w:r>
                                <w:rPr>
                                  <w:sz w:val="28"/>
                                </w:rPr>
                                <w:t>can help you find the right path to follow by providing information on local services.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209550" y="133350"/>
                            <a:ext cx="2857500" cy="6648450"/>
                            <a:chOff x="0" y="0"/>
                            <a:chExt cx="2857500" cy="664845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http://www.elmwood.k12.wi.us/cms_files/text194_2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7500" cy="1428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http://freepages.genealogy.rootsweb.ancestry.com/~ssx1861/together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550" y="5067300"/>
                              <a:ext cx="1657350" cy="158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" o:spid="_x0000_s1039" style="position:absolute;margin-left:220.5pt;margin-top:-55.5pt;width:256.3pt;height:557.7pt;z-index:251678720" coordsize="32550,7082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BEIAmMCgAMB&#10;EQACEQEDEQH/2gAMAwEAAhEDEQA/AOv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">
                <v:shape id="_x0000_s1040" type="#_x0000_t202" style="position:absolute;width:32550;height:70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BD667B" w:rsidRDefault="00BD667B" w:rsidP="00BD667B"/>
                      <w:p w:rsidR="00BD667B" w:rsidRDefault="00BD667B" w:rsidP="00BD667B"/>
                      <w:p w:rsidR="00BD667B" w:rsidRDefault="00BD667B" w:rsidP="00BD667B"/>
                      <w:p w:rsidR="00BD667B" w:rsidRDefault="00BD667B" w:rsidP="00BD667B"/>
                      <w:p w:rsidR="00BD667B" w:rsidRDefault="00BD667B" w:rsidP="00BD667B"/>
                      <w:p w:rsidR="00BD667B" w:rsidRDefault="00BD667B" w:rsidP="00BD667B"/>
                      <w:p w:rsidR="00BD667B" w:rsidRDefault="00BD667B" w:rsidP="00BD667B"/>
                      <w:p w:rsidR="00BD667B" w:rsidRDefault="00BD667B" w:rsidP="00BD667B"/>
                      <w:p w:rsidR="00BD667B" w:rsidRPr="00BD667B" w:rsidRDefault="00BD667B" w:rsidP="00BD667B">
                        <w:pPr>
                          <w:jc w:val="center"/>
                          <w:rPr>
                            <w:b/>
                            <w:sz w:val="44"/>
                          </w:rPr>
                        </w:pPr>
                        <w:r w:rsidRPr="00BD667B">
                          <w:rPr>
                            <w:b/>
                            <w:sz w:val="44"/>
                          </w:rPr>
                          <w:t xml:space="preserve">How can </w:t>
                        </w:r>
                        <w:r w:rsidR="009B1DCE">
                          <w:rPr>
                            <w:b/>
                            <w:sz w:val="44"/>
                          </w:rPr>
                          <w:t>we</w:t>
                        </w:r>
                        <w:r w:rsidRPr="00BD667B">
                          <w:rPr>
                            <w:b/>
                            <w:sz w:val="44"/>
                          </w:rPr>
                          <w:t xml:space="preserve"> help you?</w:t>
                        </w:r>
                      </w:p>
                      <w:p w:rsidR="00BD667B" w:rsidRDefault="00BD667B" w:rsidP="00BD667B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BD667B" w:rsidRDefault="00BD667B" w:rsidP="00BD667B">
                        <w:pPr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If you are living with a medical condition and require some additional support – whatever it is – </w:t>
                        </w:r>
                        <w:r w:rsidR="009B1DCE">
                          <w:rPr>
                            <w:sz w:val="28"/>
                          </w:rPr>
                          <w:t>we are</w:t>
                        </w:r>
                        <w:r>
                          <w:rPr>
                            <w:sz w:val="28"/>
                          </w:rPr>
                          <w:t xml:space="preserve"> here to help.</w:t>
                        </w:r>
                      </w:p>
                      <w:p w:rsidR="00BD667B" w:rsidRDefault="00BD667B" w:rsidP="00BD667B">
                        <w:pPr>
                          <w:jc w:val="both"/>
                          <w:rPr>
                            <w:sz w:val="28"/>
                          </w:rPr>
                        </w:pPr>
                      </w:p>
                      <w:p w:rsidR="00BD667B" w:rsidRDefault="00BD667B" w:rsidP="00BD667B">
                        <w:pPr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Equally, if you are a carer for somebody else, </w:t>
                        </w:r>
                        <w:r w:rsidR="009B1DCE">
                          <w:rPr>
                            <w:sz w:val="28"/>
                          </w:rPr>
                          <w:t>we are</w:t>
                        </w:r>
                        <w:r>
                          <w:rPr>
                            <w:sz w:val="28"/>
                          </w:rPr>
                          <w:t xml:space="preserve"> available to help both you</w:t>
                        </w:r>
                        <w:r w:rsidR="009B1DCE"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z w:val="28"/>
                          </w:rPr>
                          <w:t xml:space="preserve"> a</w:t>
                        </w:r>
                        <w:r w:rsidR="00397755">
                          <w:rPr>
                            <w:sz w:val="28"/>
                          </w:rPr>
                          <w:t>nd</w:t>
                        </w:r>
                        <w:r>
                          <w:rPr>
                            <w:sz w:val="28"/>
                          </w:rPr>
                          <w:t xml:space="preserve"> the person you care for.</w:t>
                        </w:r>
                      </w:p>
                      <w:p w:rsidR="00BD667B" w:rsidRDefault="00BD667B" w:rsidP="00BD667B">
                        <w:pPr>
                          <w:jc w:val="both"/>
                          <w:rPr>
                            <w:sz w:val="28"/>
                          </w:rPr>
                        </w:pPr>
                      </w:p>
                      <w:p w:rsidR="00BD667B" w:rsidRPr="00BD667B" w:rsidRDefault="00BD667B" w:rsidP="00BD667B">
                        <w:pPr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Finding the right support can be a</w:t>
                        </w:r>
                        <w:r w:rsidR="009B1DCE">
                          <w:rPr>
                            <w:sz w:val="28"/>
                          </w:rPr>
                          <w:t xml:space="preserve"> difficult and daunting task. We </w:t>
                        </w:r>
                        <w:r>
                          <w:rPr>
                            <w:sz w:val="28"/>
                          </w:rPr>
                          <w:t>can help you find the right path to follow by providing information on local services.</w:t>
                        </w:r>
                      </w:p>
                    </w:txbxContent>
                  </v:textbox>
                </v:shape>
                <v:group id="Group 28" o:spid="_x0000_s1041" style="position:absolute;left:2095;top:1333;width:28575;height:66485" coordsize="28575,6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7" o:spid="_x0000_s1042" type="#_x0000_t75" alt="http://www.elmwood.k12.wi.us/cms_files/text194_2.gif" style="position:absolute;width:28575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RSvEAAAA2gAAAA8AAABkcnMvZG93bnJldi54bWxEj0+LwjAUxO+C3yE8wYtoqrAq1SgqCiur&#10;B/8cPD6bZ1tsXkqT1a6ffrOw4HGYmd8w03ltCvGgyuWWFfR7EQjixOqcUwXn06Y7BuE8ssbCMin4&#10;IQfzWbMxxVjbJx/ocfSpCBB2MSrIvC9jKV2SkUHXsyVx8G62MuiDrFKpK3wGuCnkIIqG0mDOYSHD&#10;klYZJffjt1HA+07n+uWWHzu7NbdivTldhueXUu1WvZiA8FT7d/i//akVjODvSrgB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rRSvEAAAA2gAAAA8AAAAAAAAAAAAAAAAA&#10;nwIAAGRycy9kb3ducmV2LnhtbFBLBQYAAAAABAAEAPcAAACQAwAAAAA=&#10;">
                    <v:imagedata r:id="rId30" o:title="text194_2"/>
                    <v:path arrowok="t"/>
                  </v:shape>
                  <v:shape id="Picture 8" o:spid="_x0000_s1043" type="#_x0000_t75" alt="http://freepages.genealogy.rootsweb.ancestry.com/~ssx1861/together.jpg" style="position:absolute;left:5905;top:50673;width:16574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Onae/AAAA2gAAAA8AAABkcnMvZG93bnJldi54bWxET8uKwjAU3Q/4D+EKsxk0nQEfVKMUUZjt&#10;VBHdXZprW0xuSpKpnb+fLASXh/NebwdrRE8+tI4VfE4zEMSV0y3XCk7Hw2QJIkRkjcYxKfijANvN&#10;6G2NuXYP/qG+jLVIIRxyVNDE2OVShqohi2HqOuLE3Zy3GBP0tdQeHyncGvmVZXNpseXU0GBHu4aq&#10;e/lrFczMad6f3WWxL72R7bWg4ho/lHofD8UKRKQhvsRP97dWkLamK+kG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Tp2nvwAAANoAAAAPAAAAAAAAAAAAAAAAAJ8CAABk&#10;cnMvZG93bnJldi54bWxQSwUGAAAAAAQABAD3AAAAiwMAAAAA&#10;">
                    <v:imagedata r:id="rId31" o:title="together"/>
                    <v:path arrowok="t"/>
                  </v:shape>
                </v:group>
              </v:group>
            </w:pict>
          </mc:Fallback>
        </mc:AlternateContent>
      </w:r>
      <w:r w:rsidR="00BD66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A194E8" wp14:editId="5DDA949F">
                <wp:simplePos x="0" y="0"/>
                <wp:positionH relativeFrom="column">
                  <wp:posOffset>-723900</wp:posOffset>
                </wp:positionH>
                <wp:positionV relativeFrom="paragraph">
                  <wp:posOffset>-709930</wp:posOffset>
                </wp:positionV>
                <wp:extent cx="3255010" cy="708279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08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DB8" w:rsidRPr="00962DB8" w:rsidRDefault="00962DB8" w:rsidP="00BD667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BD667B" w:rsidRPr="00BD667B" w:rsidRDefault="00BD667B" w:rsidP="00BD667B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BD667B">
                              <w:rPr>
                                <w:b/>
                                <w:sz w:val="44"/>
                              </w:rPr>
                              <w:t xml:space="preserve">Who </w:t>
                            </w:r>
                            <w:r w:rsidR="009B1DCE">
                              <w:rPr>
                                <w:b/>
                                <w:sz w:val="44"/>
                              </w:rPr>
                              <w:t>are we</w:t>
                            </w:r>
                            <w:r w:rsidRPr="00BD667B">
                              <w:rPr>
                                <w:b/>
                                <w:sz w:val="44"/>
                              </w:rPr>
                              <w:t>?</w:t>
                            </w:r>
                          </w:p>
                          <w:p w:rsidR="00BD667B" w:rsidRDefault="00BD667B"/>
                          <w:p w:rsidR="00BD667B" w:rsidRPr="00BD667B" w:rsidRDefault="009B1DCE" w:rsidP="00BD667B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 are</w:t>
                            </w:r>
                            <w:r w:rsidR="00BD667B" w:rsidRPr="00BD667B">
                              <w:rPr>
                                <w:sz w:val="28"/>
                              </w:rPr>
                              <w:t xml:space="preserve"> </w:t>
                            </w:r>
                            <w:r w:rsidR="00BD667B" w:rsidRPr="00BD667B">
                              <w:rPr>
                                <w:b/>
                                <w:sz w:val="28"/>
                              </w:rPr>
                              <w:t xml:space="preserve">your </w:t>
                            </w:r>
                            <w:r w:rsidR="00BD667B" w:rsidRPr="00BD667B">
                              <w:rPr>
                                <w:sz w:val="28"/>
                              </w:rPr>
                              <w:t>care co-ordinator</w:t>
                            </w:r>
                            <w:r>
                              <w:rPr>
                                <w:sz w:val="28"/>
                              </w:rPr>
                              <w:t>s</w:t>
                            </w:r>
                            <w:r w:rsidR="00BD667B" w:rsidRPr="00BD667B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 we are</w:t>
                            </w:r>
                            <w:r w:rsidR="00BD667B" w:rsidRPr="00BD667B">
                              <w:rPr>
                                <w:sz w:val="28"/>
                              </w:rPr>
                              <w:t xml:space="preserve"> here </w:t>
                            </w:r>
                            <w:r w:rsidR="00397755">
                              <w:rPr>
                                <w:sz w:val="28"/>
                              </w:rPr>
                              <w:t>to</w:t>
                            </w:r>
                            <w:r w:rsidR="00BD667B" w:rsidRPr="00BD667B">
                              <w:rPr>
                                <w:sz w:val="28"/>
                              </w:rPr>
                              <w:t xml:space="preserve"> help </w:t>
                            </w:r>
                            <w:r w:rsidR="00BD667B" w:rsidRPr="00BD667B">
                              <w:rPr>
                                <w:b/>
                                <w:sz w:val="28"/>
                              </w:rPr>
                              <w:t>you</w:t>
                            </w:r>
                            <w:r w:rsidR="00BD667B" w:rsidRPr="00BD667B">
                              <w:rPr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</w:rPr>
                              <w:t>Our</w:t>
                            </w:r>
                            <w:r w:rsidR="00BD667B" w:rsidRPr="00BD667B">
                              <w:rPr>
                                <w:sz w:val="28"/>
                              </w:rPr>
                              <w:t xml:space="preserve"> aim is to ensure you feel supported and have access to the services that are right for you.</w:t>
                            </w:r>
                          </w:p>
                          <w:p w:rsidR="00BD667B" w:rsidRDefault="00BD667B" w:rsidP="00BD667B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BD667B" w:rsidRPr="00BD667B" w:rsidRDefault="00BD667B" w:rsidP="00BD667B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BD667B" w:rsidRPr="00BD667B" w:rsidRDefault="00BD667B" w:rsidP="00BD667B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BD667B">
                              <w:rPr>
                                <w:sz w:val="28"/>
                              </w:rPr>
                              <w:t xml:space="preserve">To give you an idea of how </w:t>
                            </w:r>
                            <w:r w:rsidR="009B1DCE">
                              <w:rPr>
                                <w:sz w:val="28"/>
                              </w:rPr>
                              <w:t>we</w:t>
                            </w:r>
                            <w:r w:rsidRPr="00BD667B">
                              <w:rPr>
                                <w:sz w:val="28"/>
                              </w:rPr>
                              <w:t xml:space="preserve"> can help, some of the things </w:t>
                            </w:r>
                            <w:r w:rsidR="009B1DCE">
                              <w:rPr>
                                <w:sz w:val="28"/>
                              </w:rPr>
                              <w:t>we</w:t>
                            </w:r>
                            <w:r w:rsidRPr="00BD667B">
                              <w:rPr>
                                <w:sz w:val="28"/>
                              </w:rPr>
                              <w:t xml:space="preserve"> have done recently are:</w:t>
                            </w:r>
                          </w:p>
                          <w:p w:rsidR="00BD667B" w:rsidRPr="00BD667B" w:rsidRDefault="00BD667B" w:rsidP="00BD667B">
                            <w:pPr>
                              <w:spacing w:line="276" w:lineRule="auto"/>
                              <w:rPr>
                                <w:sz w:val="28"/>
                              </w:rPr>
                            </w:pPr>
                          </w:p>
                          <w:p w:rsidR="00BD667B" w:rsidRPr="00BD667B" w:rsidRDefault="00BD667B" w:rsidP="00BD66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Arrang</w:t>
                            </w:r>
                            <w:r w:rsidR="00397755"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</w:rPr>
                              <w:t xml:space="preserve"> for v</w:t>
                            </w:r>
                            <w:r w:rsidRPr="00BD667B">
                              <w:rPr>
                                <w:sz w:val="28"/>
                              </w:rPr>
                              <w:t>olunteers to visit patients at home, take them shopping, or</w:t>
                            </w:r>
                            <w:r w:rsidR="00397755">
                              <w:rPr>
                                <w:sz w:val="28"/>
                              </w:rPr>
                              <w:t xml:space="preserve"> for</w:t>
                            </w:r>
                            <w:r w:rsidRPr="00BD667B">
                              <w:rPr>
                                <w:sz w:val="28"/>
                              </w:rPr>
                              <w:t xml:space="preserve"> just a cup of tea and a chat!</w:t>
                            </w:r>
                          </w:p>
                          <w:p w:rsidR="00BD667B" w:rsidRPr="00BD667B" w:rsidRDefault="00BD667B" w:rsidP="00BD66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BD667B">
                              <w:rPr>
                                <w:sz w:val="28"/>
                              </w:rPr>
                              <w:t>Refer carers to specialist support to help them look after their loved ones</w:t>
                            </w:r>
                          </w:p>
                          <w:p w:rsidR="00397755" w:rsidRDefault="00BD667B" w:rsidP="003977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BD667B">
                              <w:rPr>
                                <w:sz w:val="28"/>
                              </w:rPr>
                              <w:t>Telephon</w:t>
                            </w:r>
                            <w:r w:rsidR="00397755">
                              <w:rPr>
                                <w:sz w:val="28"/>
                              </w:rPr>
                              <w:t>e</w:t>
                            </w:r>
                            <w:r w:rsidRPr="00BD667B">
                              <w:rPr>
                                <w:sz w:val="28"/>
                              </w:rPr>
                              <w:t xml:space="preserve"> patients after discharge from hospital to ensure </w:t>
                            </w:r>
                            <w:r w:rsidR="00397755">
                              <w:rPr>
                                <w:sz w:val="28"/>
                              </w:rPr>
                              <w:t>they</w:t>
                            </w:r>
                            <w:r w:rsidRPr="00BD667B">
                              <w:rPr>
                                <w:sz w:val="28"/>
                              </w:rPr>
                              <w:t xml:space="preserve"> have </w:t>
                            </w:r>
                            <w:r w:rsidR="00397755">
                              <w:rPr>
                                <w:sz w:val="28"/>
                              </w:rPr>
                              <w:t>the support</w:t>
                            </w:r>
                            <w:r w:rsidRPr="00BD667B">
                              <w:rPr>
                                <w:sz w:val="28"/>
                              </w:rPr>
                              <w:t xml:space="preserve"> they need</w:t>
                            </w:r>
                          </w:p>
                          <w:p w:rsidR="00BD667B" w:rsidRPr="00397755" w:rsidRDefault="00397755" w:rsidP="003977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397755">
                              <w:rPr>
                                <w:sz w:val="28"/>
                              </w:rPr>
                              <w:t xml:space="preserve"> </w:t>
                            </w:r>
                            <w:r w:rsidRPr="00BD667B">
                              <w:rPr>
                                <w:sz w:val="28"/>
                              </w:rPr>
                              <w:t>Put patients in touch with an optician who has experience of patients with additional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-57pt;margin-top:-55.9pt;width:256.3pt;height:55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" filled="f" stroked="f">
                <v:textbox>
                  <w:txbxContent>
                    <w:p w:rsidR="00962DB8" w:rsidRPr="00962DB8" w:rsidRDefault="00962DB8" w:rsidP="00BD667B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BD667B" w:rsidRPr="00BD667B" w:rsidRDefault="00BD667B" w:rsidP="00BD667B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BD667B">
                        <w:rPr>
                          <w:b/>
                          <w:sz w:val="44"/>
                        </w:rPr>
                        <w:t xml:space="preserve">Who </w:t>
                      </w:r>
                      <w:r w:rsidR="009B1DCE">
                        <w:rPr>
                          <w:b/>
                          <w:sz w:val="44"/>
                        </w:rPr>
                        <w:t>are we</w:t>
                      </w:r>
                      <w:r w:rsidRPr="00BD667B">
                        <w:rPr>
                          <w:b/>
                          <w:sz w:val="44"/>
                        </w:rPr>
                        <w:t>?</w:t>
                      </w:r>
                    </w:p>
                    <w:p w:rsidR="00BD667B" w:rsidRDefault="00BD667B"/>
                    <w:p w:rsidR="00BD667B" w:rsidRPr="00BD667B" w:rsidRDefault="009B1DCE" w:rsidP="00BD667B">
                      <w:pPr>
                        <w:spacing w:line="276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 are</w:t>
                      </w:r>
                      <w:r w:rsidR="00BD667B" w:rsidRPr="00BD667B">
                        <w:rPr>
                          <w:sz w:val="28"/>
                        </w:rPr>
                        <w:t xml:space="preserve"> </w:t>
                      </w:r>
                      <w:r w:rsidR="00BD667B" w:rsidRPr="00BD667B">
                        <w:rPr>
                          <w:b/>
                          <w:sz w:val="28"/>
                        </w:rPr>
                        <w:t xml:space="preserve">your </w:t>
                      </w:r>
                      <w:r w:rsidR="00BD667B" w:rsidRPr="00BD667B">
                        <w:rPr>
                          <w:sz w:val="28"/>
                        </w:rPr>
                        <w:t>care co-ordinator</w:t>
                      </w:r>
                      <w:r>
                        <w:rPr>
                          <w:sz w:val="28"/>
                        </w:rPr>
                        <w:t>s</w:t>
                      </w:r>
                      <w:r w:rsidR="00BD667B" w:rsidRPr="00BD667B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 we are</w:t>
                      </w:r>
                      <w:r w:rsidR="00BD667B" w:rsidRPr="00BD667B">
                        <w:rPr>
                          <w:sz w:val="28"/>
                        </w:rPr>
                        <w:t xml:space="preserve"> here </w:t>
                      </w:r>
                      <w:r w:rsidR="00397755">
                        <w:rPr>
                          <w:sz w:val="28"/>
                        </w:rPr>
                        <w:t>to</w:t>
                      </w:r>
                      <w:r w:rsidR="00BD667B" w:rsidRPr="00BD667B">
                        <w:rPr>
                          <w:sz w:val="28"/>
                        </w:rPr>
                        <w:t xml:space="preserve"> help </w:t>
                      </w:r>
                      <w:r w:rsidR="00BD667B" w:rsidRPr="00BD667B">
                        <w:rPr>
                          <w:b/>
                          <w:sz w:val="28"/>
                        </w:rPr>
                        <w:t>you</w:t>
                      </w:r>
                      <w:r w:rsidR="00BD667B" w:rsidRPr="00BD667B">
                        <w:rPr>
                          <w:sz w:val="28"/>
                        </w:rPr>
                        <w:t xml:space="preserve">. </w:t>
                      </w:r>
                      <w:r>
                        <w:rPr>
                          <w:sz w:val="28"/>
                        </w:rPr>
                        <w:t>Our</w:t>
                      </w:r>
                      <w:r w:rsidR="00BD667B" w:rsidRPr="00BD667B">
                        <w:rPr>
                          <w:sz w:val="28"/>
                        </w:rPr>
                        <w:t xml:space="preserve"> aim is to ensure you feel supported and have access to the services that are right for you.</w:t>
                      </w:r>
                    </w:p>
                    <w:p w:rsidR="00BD667B" w:rsidRDefault="00BD667B" w:rsidP="00BD667B">
                      <w:pPr>
                        <w:spacing w:line="276" w:lineRule="auto"/>
                        <w:jc w:val="both"/>
                        <w:rPr>
                          <w:sz w:val="28"/>
                        </w:rPr>
                      </w:pPr>
                    </w:p>
                    <w:p w:rsidR="00BD667B" w:rsidRPr="00BD667B" w:rsidRDefault="00BD667B" w:rsidP="00BD667B">
                      <w:pPr>
                        <w:spacing w:line="276" w:lineRule="auto"/>
                        <w:jc w:val="both"/>
                        <w:rPr>
                          <w:sz w:val="28"/>
                        </w:rPr>
                      </w:pPr>
                    </w:p>
                    <w:p w:rsidR="00BD667B" w:rsidRPr="00BD667B" w:rsidRDefault="00BD667B" w:rsidP="00BD667B">
                      <w:pPr>
                        <w:spacing w:line="276" w:lineRule="auto"/>
                        <w:jc w:val="both"/>
                        <w:rPr>
                          <w:sz w:val="28"/>
                        </w:rPr>
                      </w:pPr>
                      <w:r w:rsidRPr="00BD667B">
                        <w:rPr>
                          <w:sz w:val="28"/>
                        </w:rPr>
                        <w:t xml:space="preserve">To give you an idea of how </w:t>
                      </w:r>
                      <w:r w:rsidR="009B1DCE">
                        <w:rPr>
                          <w:sz w:val="28"/>
                        </w:rPr>
                        <w:t>we</w:t>
                      </w:r>
                      <w:r w:rsidRPr="00BD667B">
                        <w:rPr>
                          <w:sz w:val="28"/>
                        </w:rPr>
                        <w:t xml:space="preserve"> can help, some of the things </w:t>
                      </w:r>
                      <w:r w:rsidR="009B1DCE">
                        <w:rPr>
                          <w:sz w:val="28"/>
                        </w:rPr>
                        <w:t>we</w:t>
                      </w:r>
                      <w:r w:rsidRPr="00BD667B">
                        <w:rPr>
                          <w:sz w:val="28"/>
                        </w:rPr>
                        <w:t xml:space="preserve"> have done recently are:</w:t>
                      </w:r>
                    </w:p>
                    <w:p w:rsidR="00BD667B" w:rsidRPr="00BD667B" w:rsidRDefault="00BD667B" w:rsidP="00BD667B">
                      <w:pPr>
                        <w:spacing w:line="276" w:lineRule="auto"/>
                        <w:rPr>
                          <w:sz w:val="28"/>
                        </w:rPr>
                      </w:pPr>
                    </w:p>
                    <w:p w:rsidR="00BD667B" w:rsidRPr="00BD667B" w:rsidRDefault="00BD667B" w:rsidP="00BD66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Arrang</w:t>
                      </w:r>
                      <w:r w:rsidR="00397755">
                        <w:rPr>
                          <w:sz w:val="28"/>
                        </w:rPr>
                        <w:t>e</w:t>
                      </w:r>
                      <w:r>
                        <w:rPr>
                          <w:sz w:val="28"/>
                        </w:rPr>
                        <w:t xml:space="preserve"> for v</w:t>
                      </w:r>
                      <w:r w:rsidRPr="00BD667B">
                        <w:rPr>
                          <w:sz w:val="28"/>
                        </w:rPr>
                        <w:t>olunteers to visit patients at home, take them shopping, or</w:t>
                      </w:r>
                      <w:r w:rsidR="00397755">
                        <w:rPr>
                          <w:sz w:val="28"/>
                        </w:rPr>
                        <w:t xml:space="preserve"> for</w:t>
                      </w:r>
                      <w:r w:rsidRPr="00BD667B">
                        <w:rPr>
                          <w:sz w:val="28"/>
                        </w:rPr>
                        <w:t xml:space="preserve"> just a cup of tea and a chat!</w:t>
                      </w:r>
                    </w:p>
                    <w:p w:rsidR="00BD667B" w:rsidRPr="00BD667B" w:rsidRDefault="00BD667B" w:rsidP="00BD66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28"/>
                        </w:rPr>
                      </w:pPr>
                      <w:r w:rsidRPr="00BD667B">
                        <w:rPr>
                          <w:sz w:val="28"/>
                        </w:rPr>
                        <w:t>Refer carers to specialist support to help them look after their loved ones</w:t>
                      </w:r>
                    </w:p>
                    <w:p w:rsidR="00397755" w:rsidRDefault="00BD667B" w:rsidP="003977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28"/>
                        </w:rPr>
                      </w:pPr>
                      <w:r w:rsidRPr="00BD667B">
                        <w:rPr>
                          <w:sz w:val="28"/>
                        </w:rPr>
                        <w:t>Telephon</w:t>
                      </w:r>
                      <w:r w:rsidR="00397755">
                        <w:rPr>
                          <w:sz w:val="28"/>
                        </w:rPr>
                        <w:t>e</w:t>
                      </w:r>
                      <w:r w:rsidRPr="00BD667B">
                        <w:rPr>
                          <w:sz w:val="28"/>
                        </w:rPr>
                        <w:t xml:space="preserve"> patients after discharge from hospital to ensure </w:t>
                      </w:r>
                      <w:r w:rsidR="00397755">
                        <w:rPr>
                          <w:sz w:val="28"/>
                        </w:rPr>
                        <w:t>they</w:t>
                      </w:r>
                      <w:r w:rsidRPr="00BD667B">
                        <w:rPr>
                          <w:sz w:val="28"/>
                        </w:rPr>
                        <w:t xml:space="preserve"> have </w:t>
                      </w:r>
                      <w:r w:rsidR="00397755">
                        <w:rPr>
                          <w:sz w:val="28"/>
                        </w:rPr>
                        <w:t>the support</w:t>
                      </w:r>
                      <w:r w:rsidRPr="00BD667B">
                        <w:rPr>
                          <w:sz w:val="28"/>
                        </w:rPr>
                        <w:t xml:space="preserve"> they need</w:t>
                      </w:r>
                    </w:p>
                    <w:p w:rsidR="00BD667B" w:rsidRPr="00397755" w:rsidRDefault="00397755" w:rsidP="003977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28"/>
                        </w:rPr>
                      </w:pPr>
                      <w:r w:rsidRPr="00397755">
                        <w:rPr>
                          <w:sz w:val="28"/>
                        </w:rPr>
                        <w:t xml:space="preserve"> </w:t>
                      </w:r>
                      <w:r w:rsidRPr="00BD667B">
                        <w:rPr>
                          <w:sz w:val="28"/>
                        </w:rPr>
                        <w:t>Put patients in touch with an optician who has experience of patients with additional needs</w:t>
                      </w:r>
                    </w:p>
                  </w:txbxContent>
                </v:textbox>
              </v:shape>
            </w:pict>
          </mc:Fallback>
        </mc:AlternateContent>
      </w:r>
    </w:p>
    <w:p w:rsidR="00342123" w:rsidRPr="00012720" w:rsidRDefault="00BD667B">
      <w:pPr>
        <w:rPr>
          <w:sz w:val="2"/>
        </w:rPr>
      </w:pPr>
      <w:r>
        <w:br w:type="page"/>
      </w:r>
    </w:p>
    <w:p w:rsidR="00BD667B" w:rsidRDefault="0039775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FB4F6B" wp14:editId="55229C01">
                <wp:simplePos x="0" y="0"/>
                <wp:positionH relativeFrom="column">
                  <wp:posOffset>2802577</wp:posOffset>
                </wp:positionH>
                <wp:positionV relativeFrom="paragraph">
                  <wp:posOffset>-700644</wp:posOffset>
                </wp:positionV>
                <wp:extent cx="3255010" cy="71100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11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84F" w:rsidRDefault="00E1084F" w:rsidP="00E108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BD667B" w:rsidRPr="00E1084F" w:rsidRDefault="00397755" w:rsidP="00E1084F">
                            <w:pPr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28"/>
                              </w:rPr>
                              <w:t>Wh</w:t>
                            </w:r>
                            <w:r w:rsidR="00057ED9" w:rsidRPr="00E1084F">
                              <w:rPr>
                                <w:b/>
                                <w:sz w:val="44"/>
                                <w:szCs w:val="28"/>
                              </w:rPr>
                              <w:t>at Next?</w:t>
                            </w:r>
                          </w:p>
                          <w:p w:rsidR="00057ED9" w:rsidRPr="00E1084F" w:rsidRDefault="00057ED9" w:rsidP="00E108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57ED9" w:rsidRPr="00E1084F" w:rsidRDefault="00057ED9" w:rsidP="00E108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1084F">
                              <w:rPr>
                                <w:sz w:val="28"/>
                                <w:szCs w:val="28"/>
                              </w:rPr>
                              <w:t xml:space="preserve">If you would like a chat to find out more about what </w:t>
                            </w:r>
                            <w:r w:rsidR="009B1DCE">
                              <w:rPr>
                                <w:sz w:val="28"/>
                                <w:szCs w:val="28"/>
                              </w:rPr>
                              <w:t>we</w:t>
                            </w:r>
                            <w:r w:rsidRPr="00E1084F">
                              <w:rPr>
                                <w:sz w:val="28"/>
                                <w:szCs w:val="28"/>
                              </w:rPr>
                              <w:t xml:space="preserve"> can help with please just ask for the care co-ordinator</w:t>
                            </w:r>
                            <w:r w:rsidR="009B1DC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E1084F">
                              <w:rPr>
                                <w:sz w:val="28"/>
                                <w:szCs w:val="28"/>
                              </w:rPr>
                              <w:t xml:space="preserve"> at reception, or by </w:t>
                            </w:r>
                            <w:r w:rsidR="00397755">
                              <w:rPr>
                                <w:sz w:val="28"/>
                                <w:szCs w:val="28"/>
                              </w:rPr>
                              <w:t>telephone.</w:t>
                            </w:r>
                          </w:p>
                          <w:p w:rsidR="00057ED9" w:rsidRPr="00E1084F" w:rsidRDefault="00057ED9" w:rsidP="00E108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97755" w:rsidRDefault="00397755" w:rsidP="00E108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 contact details are below.</w:t>
                            </w:r>
                          </w:p>
                          <w:p w:rsidR="00397755" w:rsidRPr="00E1084F" w:rsidRDefault="00397755" w:rsidP="00E108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57ED9" w:rsidRDefault="009B1DCE" w:rsidP="00E1084F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We</w:t>
                            </w:r>
                            <w:r w:rsidR="00057ED9" w:rsidRPr="00E1084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look forward to hearing from you!</w:t>
                            </w:r>
                          </w:p>
                          <w:p w:rsidR="00397755" w:rsidRDefault="00397755" w:rsidP="00E1084F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97755" w:rsidRDefault="00397755" w:rsidP="0039775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97755" w:rsidRDefault="00397755" w:rsidP="0039775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Moatfield Surgery</w:t>
                            </w:r>
                          </w:p>
                          <w:p w:rsidR="00397755" w:rsidRPr="00E1084F" w:rsidRDefault="00397755" w:rsidP="0039775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1084F">
                              <w:rPr>
                                <w:sz w:val="28"/>
                              </w:rPr>
                              <w:t>St Michael’s Road</w:t>
                            </w:r>
                          </w:p>
                          <w:p w:rsidR="00397755" w:rsidRPr="00E1084F" w:rsidRDefault="00397755" w:rsidP="0039775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1084F">
                              <w:rPr>
                                <w:sz w:val="28"/>
                              </w:rPr>
                              <w:t>East Grinstead</w:t>
                            </w:r>
                          </w:p>
                          <w:p w:rsidR="00397755" w:rsidRPr="00E1084F" w:rsidRDefault="00397755" w:rsidP="0039775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1084F">
                              <w:rPr>
                                <w:sz w:val="28"/>
                              </w:rPr>
                              <w:t>West Sussex</w:t>
                            </w:r>
                          </w:p>
                          <w:p w:rsidR="00397755" w:rsidRPr="00E1084F" w:rsidRDefault="00397755" w:rsidP="0039775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1084F">
                              <w:rPr>
                                <w:sz w:val="28"/>
                              </w:rPr>
                              <w:t>RH19 3GW</w:t>
                            </w:r>
                          </w:p>
                          <w:p w:rsidR="00397755" w:rsidRDefault="00397755" w:rsidP="0039775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97755" w:rsidRPr="00397755" w:rsidRDefault="00397755" w:rsidP="0039775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7755">
                              <w:rPr>
                                <w:b/>
                                <w:sz w:val="28"/>
                                <w:szCs w:val="28"/>
                              </w:rPr>
                              <w:t>01342 327555</w:t>
                            </w:r>
                          </w:p>
                          <w:p w:rsidR="00397755" w:rsidRDefault="00397755" w:rsidP="0039775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97755" w:rsidRDefault="00252C33" w:rsidP="00E1084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hyperlink r:id="rId32" w:history="1">
                              <w:r w:rsidR="00397755" w:rsidRPr="001F3D02">
                                <w:rPr>
                                  <w:rStyle w:val="Hyperlink"/>
                                  <w:b/>
                                  <w:sz w:val="28"/>
                                </w:rPr>
                                <w:t>Moatfield.surgery@nhs.net</w:t>
                              </w:r>
                            </w:hyperlink>
                          </w:p>
                          <w:p w:rsidR="00397755" w:rsidRDefault="00397755" w:rsidP="00E1084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97755" w:rsidRPr="00E1084F" w:rsidRDefault="00397755" w:rsidP="00E1084F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www.moatfield.co.uk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220.7pt;margin-top:-55.15pt;width:256.3pt;height:559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" filled="f" stroked="f">
                <v:textbox>
                  <w:txbxContent>
                    <w:p w:rsidR="00E1084F" w:rsidRDefault="00E1084F" w:rsidP="00E108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BD667B" w:rsidRPr="00E1084F" w:rsidRDefault="00397755" w:rsidP="00E1084F">
                      <w:pPr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>
                        <w:rPr>
                          <w:b/>
                          <w:sz w:val="44"/>
                          <w:szCs w:val="28"/>
                        </w:rPr>
                        <w:t>Wh</w:t>
                      </w:r>
                      <w:r w:rsidR="00057ED9" w:rsidRPr="00E1084F">
                        <w:rPr>
                          <w:b/>
                          <w:sz w:val="44"/>
                          <w:szCs w:val="28"/>
                        </w:rPr>
                        <w:t>at Next?</w:t>
                      </w:r>
                    </w:p>
                    <w:p w:rsidR="00057ED9" w:rsidRPr="00E1084F" w:rsidRDefault="00057ED9" w:rsidP="00E108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57ED9" w:rsidRPr="00E1084F" w:rsidRDefault="00057ED9" w:rsidP="00E108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1084F">
                        <w:rPr>
                          <w:sz w:val="28"/>
                          <w:szCs w:val="28"/>
                        </w:rPr>
                        <w:t xml:space="preserve">If you would like a chat to find out more about what </w:t>
                      </w:r>
                      <w:r w:rsidR="009B1DCE">
                        <w:rPr>
                          <w:sz w:val="28"/>
                          <w:szCs w:val="28"/>
                        </w:rPr>
                        <w:t>we</w:t>
                      </w:r>
                      <w:r w:rsidRPr="00E1084F">
                        <w:rPr>
                          <w:sz w:val="28"/>
                          <w:szCs w:val="28"/>
                        </w:rPr>
                        <w:t xml:space="preserve"> can help with please just ask for the care co-ordinator</w:t>
                      </w:r>
                      <w:r w:rsidR="009B1DCE">
                        <w:rPr>
                          <w:sz w:val="28"/>
                          <w:szCs w:val="28"/>
                        </w:rPr>
                        <w:t>s</w:t>
                      </w:r>
                      <w:r w:rsidRPr="00E1084F">
                        <w:rPr>
                          <w:sz w:val="28"/>
                          <w:szCs w:val="28"/>
                        </w:rPr>
                        <w:t xml:space="preserve"> at reception, or by </w:t>
                      </w:r>
                      <w:r w:rsidR="00397755">
                        <w:rPr>
                          <w:sz w:val="28"/>
                          <w:szCs w:val="28"/>
                        </w:rPr>
                        <w:t>telephone.</w:t>
                      </w:r>
                    </w:p>
                    <w:p w:rsidR="00057ED9" w:rsidRPr="00E1084F" w:rsidRDefault="00057ED9" w:rsidP="00E108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97755" w:rsidRDefault="00397755" w:rsidP="00E108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 contact details are below.</w:t>
                      </w:r>
                    </w:p>
                    <w:p w:rsidR="00397755" w:rsidRPr="00E1084F" w:rsidRDefault="00397755" w:rsidP="00E108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57ED9" w:rsidRDefault="009B1DCE" w:rsidP="00E1084F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We</w:t>
                      </w:r>
                      <w:r w:rsidR="00057ED9" w:rsidRPr="00E1084F">
                        <w:rPr>
                          <w:i/>
                          <w:sz w:val="28"/>
                          <w:szCs w:val="28"/>
                        </w:rPr>
                        <w:t xml:space="preserve"> look forward to hearing from you!</w:t>
                      </w:r>
                    </w:p>
                    <w:p w:rsidR="00397755" w:rsidRDefault="00397755" w:rsidP="00E1084F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97755" w:rsidRDefault="00397755" w:rsidP="00397755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397755" w:rsidRDefault="00397755" w:rsidP="0039775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Moatfield Surgery</w:t>
                      </w:r>
                    </w:p>
                    <w:p w:rsidR="00397755" w:rsidRPr="00E1084F" w:rsidRDefault="00397755" w:rsidP="00397755">
                      <w:pPr>
                        <w:jc w:val="center"/>
                        <w:rPr>
                          <w:sz w:val="28"/>
                        </w:rPr>
                      </w:pPr>
                      <w:r w:rsidRPr="00E1084F">
                        <w:rPr>
                          <w:sz w:val="28"/>
                        </w:rPr>
                        <w:t>St Michael’s Road</w:t>
                      </w:r>
                    </w:p>
                    <w:p w:rsidR="00397755" w:rsidRPr="00E1084F" w:rsidRDefault="00397755" w:rsidP="00397755">
                      <w:pPr>
                        <w:jc w:val="center"/>
                        <w:rPr>
                          <w:sz w:val="28"/>
                        </w:rPr>
                      </w:pPr>
                      <w:r w:rsidRPr="00E1084F">
                        <w:rPr>
                          <w:sz w:val="28"/>
                        </w:rPr>
                        <w:t>East Grinstead</w:t>
                      </w:r>
                    </w:p>
                    <w:p w:rsidR="00397755" w:rsidRPr="00E1084F" w:rsidRDefault="00397755" w:rsidP="00397755">
                      <w:pPr>
                        <w:jc w:val="center"/>
                        <w:rPr>
                          <w:sz w:val="28"/>
                        </w:rPr>
                      </w:pPr>
                      <w:r w:rsidRPr="00E1084F">
                        <w:rPr>
                          <w:sz w:val="28"/>
                        </w:rPr>
                        <w:t>West Sussex</w:t>
                      </w:r>
                    </w:p>
                    <w:p w:rsidR="00397755" w:rsidRPr="00E1084F" w:rsidRDefault="00397755" w:rsidP="00397755">
                      <w:pPr>
                        <w:jc w:val="center"/>
                        <w:rPr>
                          <w:sz w:val="28"/>
                        </w:rPr>
                      </w:pPr>
                      <w:r w:rsidRPr="00E1084F">
                        <w:rPr>
                          <w:sz w:val="28"/>
                        </w:rPr>
                        <w:t>RH19 3GW</w:t>
                      </w:r>
                    </w:p>
                    <w:p w:rsidR="00397755" w:rsidRDefault="00397755" w:rsidP="00397755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397755" w:rsidRPr="00397755" w:rsidRDefault="00397755" w:rsidP="0039775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97755">
                        <w:rPr>
                          <w:b/>
                          <w:sz w:val="28"/>
                          <w:szCs w:val="28"/>
                        </w:rPr>
                        <w:t>01342 327555</w:t>
                      </w:r>
                    </w:p>
                    <w:p w:rsidR="00397755" w:rsidRDefault="00397755" w:rsidP="00397755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397755" w:rsidRDefault="00F90B02" w:rsidP="00E1084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hyperlink r:id="rId33" w:history="1">
                        <w:r w:rsidR="00397755" w:rsidRPr="001F3D02">
                          <w:rPr>
                            <w:rStyle w:val="Hyperlink"/>
                            <w:b/>
                            <w:sz w:val="28"/>
                          </w:rPr>
                          <w:t>Moatfield.surgery@nhs.net</w:t>
                        </w:r>
                      </w:hyperlink>
                    </w:p>
                    <w:p w:rsidR="00397755" w:rsidRDefault="00397755" w:rsidP="00E1084F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397755" w:rsidRPr="00E1084F" w:rsidRDefault="00397755" w:rsidP="00E1084F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>www.moatfield.co.uk</w:t>
                      </w:r>
                    </w:p>
                  </w:txbxContent>
                </v:textbox>
              </v:shape>
            </w:pict>
          </mc:Fallback>
        </mc:AlternateContent>
      </w:r>
      <w:r w:rsidR="00012720" w:rsidRPr="00BD66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C7ADED" wp14:editId="26683597">
                <wp:simplePos x="0" y="0"/>
                <wp:positionH relativeFrom="column">
                  <wp:posOffset>6318885</wp:posOffset>
                </wp:positionH>
                <wp:positionV relativeFrom="paragraph">
                  <wp:posOffset>-703580</wp:posOffset>
                </wp:positionV>
                <wp:extent cx="3255010" cy="711009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11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DB8" w:rsidRPr="00397755" w:rsidRDefault="00962DB8" w:rsidP="00E1084F">
                            <w:pPr>
                              <w:jc w:val="center"/>
                              <w:rPr>
                                <w:b/>
                                <w:sz w:val="62"/>
                                <w:szCs w:val="62"/>
                              </w:rPr>
                            </w:pPr>
                          </w:p>
                          <w:p w:rsidR="00397755" w:rsidRPr="009B1DCE" w:rsidRDefault="00397755" w:rsidP="00E1084F">
                            <w:pPr>
                              <w:jc w:val="center"/>
                              <w:rPr>
                                <w:b/>
                                <w:sz w:val="72"/>
                                <w:szCs w:val="84"/>
                              </w:rPr>
                            </w:pPr>
                            <w:proofErr w:type="spellStart"/>
                            <w:r w:rsidRPr="009B1DCE">
                              <w:rPr>
                                <w:b/>
                                <w:sz w:val="72"/>
                                <w:szCs w:val="84"/>
                              </w:rPr>
                              <w:t>Moatfield’s</w:t>
                            </w:r>
                            <w:proofErr w:type="spellEnd"/>
                            <w:r w:rsidRPr="009B1DCE">
                              <w:rPr>
                                <w:b/>
                                <w:sz w:val="72"/>
                                <w:szCs w:val="84"/>
                              </w:rPr>
                              <w:t xml:space="preserve"> </w:t>
                            </w:r>
                            <w:r w:rsidR="00E1084F" w:rsidRPr="009B1DCE">
                              <w:rPr>
                                <w:b/>
                                <w:sz w:val="72"/>
                                <w:szCs w:val="84"/>
                              </w:rPr>
                              <w:t xml:space="preserve">Care </w:t>
                            </w:r>
                          </w:p>
                          <w:p w:rsidR="00BD667B" w:rsidRDefault="00397755" w:rsidP="00E1084F">
                            <w:pPr>
                              <w:jc w:val="center"/>
                              <w:rPr>
                                <w:b/>
                                <w:sz w:val="72"/>
                                <w:szCs w:val="84"/>
                              </w:rPr>
                            </w:pPr>
                            <w:r w:rsidRPr="009B1DCE">
                              <w:rPr>
                                <w:b/>
                                <w:sz w:val="72"/>
                                <w:szCs w:val="84"/>
                              </w:rPr>
                              <w:t>Co-O</w:t>
                            </w:r>
                            <w:r w:rsidR="00E1084F" w:rsidRPr="009B1DCE">
                              <w:rPr>
                                <w:b/>
                                <w:sz w:val="72"/>
                                <w:szCs w:val="84"/>
                              </w:rPr>
                              <w:t>rdinator</w:t>
                            </w:r>
                            <w:r w:rsidR="009B1DCE" w:rsidRPr="009B1DCE">
                              <w:rPr>
                                <w:b/>
                                <w:sz w:val="72"/>
                                <w:szCs w:val="84"/>
                              </w:rPr>
                              <w:t>s</w:t>
                            </w:r>
                          </w:p>
                          <w:p w:rsidR="009B1DCE" w:rsidRPr="009B1DCE" w:rsidRDefault="009B1DCE" w:rsidP="00E1084F">
                            <w:pPr>
                              <w:jc w:val="center"/>
                              <w:rPr>
                                <w:b/>
                                <w:sz w:val="40"/>
                                <w:szCs w:val="84"/>
                              </w:rPr>
                            </w:pPr>
                          </w:p>
                          <w:p w:rsidR="009B1DCE" w:rsidRPr="009B1DCE" w:rsidRDefault="009B1DCE" w:rsidP="00E1084F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84"/>
                              </w:rPr>
                            </w:pPr>
                            <w:r w:rsidRPr="009B1DCE">
                              <w:rPr>
                                <w:b/>
                                <w:i/>
                                <w:sz w:val="44"/>
                                <w:szCs w:val="84"/>
                              </w:rPr>
                              <w:t>Gabrielle and Amanda</w:t>
                            </w:r>
                          </w:p>
                          <w:p w:rsidR="00E1084F" w:rsidRDefault="00E1084F" w:rsidP="00E108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397755" w:rsidRDefault="00397755" w:rsidP="00E108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E1084F" w:rsidRDefault="00962DB8" w:rsidP="00E108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lang w:eastAsia="en-GB"/>
                              </w:rPr>
                              <w:drawing>
                                <wp:inline distT="0" distB="0" distL="0" distR="0" wp14:anchorId="6E5837CD" wp14:editId="49619960">
                                  <wp:extent cx="3063240" cy="19062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atfield graphic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3240" cy="1906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55" w:rsidRDefault="00397755" w:rsidP="00E108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397755" w:rsidRDefault="00397755" w:rsidP="00E108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397755" w:rsidRDefault="00397755" w:rsidP="00E108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9B1DCE" w:rsidRDefault="009B1DCE" w:rsidP="00E108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962DB8" w:rsidRPr="00397755" w:rsidRDefault="00397755" w:rsidP="00E1084F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</w:rPr>
                            </w:pPr>
                            <w:r w:rsidRPr="00397755">
                              <w:rPr>
                                <w:b/>
                                <w:smallCaps/>
                                <w:sz w:val="28"/>
                              </w:rPr>
                              <w:t>Moatfield Surgery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497.55pt;margin-top:-55.4pt;width:256.3pt;height:55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" filled="f" stroked="f">
                <v:textbox>
                  <w:txbxContent>
                    <w:p w:rsidR="00962DB8" w:rsidRPr="00397755" w:rsidRDefault="00962DB8" w:rsidP="00E1084F">
                      <w:pPr>
                        <w:jc w:val="center"/>
                        <w:rPr>
                          <w:b/>
                          <w:sz w:val="62"/>
                          <w:szCs w:val="62"/>
                        </w:rPr>
                      </w:pPr>
                    </w:p>
                    <w:p w:rsidR="00397755" w:rsidRPr="009B1DCE" w:rsidRDefault="00397755" w:rsidP="00E1084F">
                      <w:pPr>
                        <w:jc w:val="center"/>
                        <w:rPr>
                          <w:b/>
                          <w:sz w:val="72"/>
                          <w:szCs w:val="84"/>
                        </w:rPr>
                      </w:pPr>
                      <w:proofErr w:type="spellStart"/>
                      <w:r w:rsidRPr="009B1DCE">
                        <w:rPr>
                          <w:b/>
                          <w:sz w:val="72"/>
                          <w:szCs w:val="84"/>
                        </w:rPr>
                        <w:t>Moatfield’s</w:t>
                      </w:r>
                      <w:proofErr w:type="spellEnd"/>
                      <w:r w:rsidRPr="009B1DCE">
                        <w:rPr>
                          <w:b/>
                          <w:sz w:val="72"/>
                          <w:szCs w:val="84"/>
                        </w:rPr>
                        <w:t xml:space="preserve"> </w:t>
                      </w:r>
                      <w:r w:rsidR="00E1084F" w:rsidRPr="009B1DCE">
                        <w:rPr>
                          <w:b/>
                          <w:sz w:val="72"/>
                          <w:szCs w:val="84"/>
                        </w:rPr>
                        <w:t xml:space="preserve">Care </w:t>
                      </w:r>
                    </w:p>
                    <w:p w:rsidR="00BD667B" w:rsidRDefault="00397755" w:rsidP="00E1084F">
                      <w:pPr>
                        <w:jc w:val="center"/>
                        <w:rPr>
                          <w:b/>
                          <w:sz w:val="72"/>
                          <w:szCs w:val="84"/>
                        </w:rPr>
                      </w:pPr>
                      <w:r w:rsidRPr="009B1DCE">
                        <w:rPr>
                          <w:b/>
                          <w:sz w:val="72"/>
                          <w:szCs w:val="84"/>
                        </w:rPr>
                        <w:t>Co-O</w:t>
                      </w:r>
                      <w:r w:rsidR="00E1084F" w:rsidRPr="009B1DCE">
                        <w:rPr>
                          <w:b/>
                          <w:sz w:val="72"/>
                          <w:szCs w:val="84"/>
                        </w:rPr>
                        <w:t>rdinator</w:t>
                      </w:r>
                      <w:r w:rsidR="009B1DCE" w:rsidRPr="009B1DCE">
                        <w:rPr>
                          <w:b/>
                          <w:sz w:val="72"/>
                          <w:szCs w:val="84"/>
                        </w:rPr>
                        <w:t>s</w:t>
                      </w:r>
                    </w:p>
                    <w:p w:rsidR="009B1DCE" w:rsidRPr="009B1DCE" w:rsidRDefault="009B1DCE" w:rsidP="00E1084F">
                      <w:pPr>
                        <w:jc w:val="center"/>
                        <w:rPr>
                          <w:b/>
                          <w:sz w:val="40"/>
                          <w:szCs w:val="84"/>
                        </w:rPr>
                      </w:pPr>
                    </w:p>
                    <w:p w:rsidR="009B1DCE" w:rsidRPr="009B1DCE" w:rsidRDefault="009B1DCE" w:rsidP="00E1084F">
                      <w:pPr>
                        <w:jc w:val="center"/>
                        <w:rPr>
                          <w:b/>
                          <w:i/>
                          <w:sz w:val="44"/>
                          <w:szCs w:val="84"/>
                        </w:rPr>
                      </w:pPr>
                      <w:r w:rsidRPr="009B1DCE">
                        <w:rPr>
                          <w:b/>
                          <w:i/>
                          <w:sz w:val="44"/>
                          <w:szCs w:val="84"/>
                        </w:rPr>
                        <w:t>Gabrielle and Amanda</w:t>
                      </w:r>
                    </w:p>
                    <w:p w:rsidR="00E1084F" w:rsidRDefault="00E1084F" w:rsidP="00E108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397755" w:rsidRDefault="00397755" w:rsidP="00E108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E1084F" w:rsidRDefault="00962DB8" w:rsidP="00E1084F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noProof/>
                          <w:sz w:val="44"/>
                          <w:lang w:eastAsia="en-GB"/>
                        </w:rPr>
                        <w:drawing>
                          <wp:inline distT="0" distB="0" distL="0" distR="0" wp14:anchorId="6E5837CD" wp14:editId="49619960">
                            <wp:extent cx="3063240" cy="19062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atfield graphic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3240" cy="1906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55" w:rsidRDefault="00397755" w:rsidP="00E108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397755" w:rsidRDefault="00397755" w:rsidP="00E108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397755" w:rsidRDefault="00397755" w:rsidP="00E108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9B1DCE" w:rsidRDefault="009B1DCE" w:rsidP="00E108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962DB8" w:rsidRPr="00397755" w:rsidRDefault="00397755" w:rsidP="00E1084F">
                      <w:pPr>
                        <w:jc w:val="center"/>
                        <w:rPr>
                          <w:b/>
                          <w:smallCaps/>
                          <w:sz w:val="28"/>
                        </w:rPr>
                      </w:pPr>
                      <w:r w:rsidRPr="00397755">
                        <w:rPr>
                          <w:b/>
                          <w:smallCaps/>
                          <w:sz w:val="28"/>
                        </w:rPr>
                        <w:t>Moatfield Surgery</w:t>
                      </w:r>
                    </w:p>
                  </w:txbxContent>
                </v:textbox>
              </v:shape>
            </w:pict>
          </mc:Fallback>
        </mc:AlternateContent>
      </w:r>
      <w:r w:rsidR="00012720" w:rsidRPr="00BD66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090FF3" wp14:editId="08B59F38">
                <wp:simplePos x="0" y="0"/>
                <wp:positionH relativeFrom="column">
                  <wp:posOffset>-723265</wp:posOffset>
                </wp:positionH>
                <wp:positionV relativeFrom="paragraph">
                  <wp:posOffset>-702945</wp:posOffset>
                </wp:positionV>
                <wp:extent cx="3255010" cy="71100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11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DB8" w:rsidRPr="00962DB8" w:rsidRDefault="00962DB8" w:rsidP="00BD667B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D667B" w:rsidRPr="009B1DCE" w:rsidRDefault="00E1084F" w:rsidP="00BD667B">
                            <w:pPr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r w:rsidRPr="009B1DCE">
                              <w:rPr>
                                <w:b/>
                                <w:sz w:val="42"/>
                                <w:szCs w:val="42"/>
                              </w:rPr>
                              <w:t xml:space="preserve">What </w:t>
                            </w:r>
                            <w:r w:rsidR="009B1DCE" w:rsidRPr="009B1DCE">
                              <w:rPr>
                                <w:b/>
                                <w:sz w:val="42"/>
                                <w:szCs w:val="42"/>
                              </w:rPr>
                              <w:t>we</w:t>
                            </w:r>
                            <w:r w:rsidRPr="009B1DCE">
                              <w:rPr>
                                <w:b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9B1DCE" w:rsidRPr="009B1DCE">
                              <w:rPr>
                                <w:b/>
                                <w:sz w:val="42"/>
                                <w:szCs w:val="42"/>
                              </w:rPr>
                              <w:t>c</w:t>
                            </w:r>
                            <w:r w:rsidR="006B3044" w:rsidRPr="009B1DCE">
                              <w:rPr>
                                <w:b/>
                                <w:sz w:val="42"/>
                                <w:szCs w:val="42"/>
                              </w:rPr>
                              <w:t xml:space="preserve">an </w:t>
                            </w:r>
                            <w:r w:rsidR="009B1DCE" w:rsidRPr="009B1DCE">
                              <w:rPr>
                                <w:b/>
                                <w:sz w:val="42"/>
                                <w:szCs w:val="42"/>
                              </w:rPr>
                              <w:t>h</w:t>
                            </w:r>
                            <w:r w:rsidR="006B3044" w:rsidRPr="009B1DCE">
                              <w:rPr>
                                <w:b/>
                                <w:sz w:val="42"/>
                                <w:szCs w:val="42"/>
                              </w:rPr>
                              <w:t xml:space="preserve">elp </w:t>
                            </w:r>
                            <w:r w:rsidR="009B1DCE" w:rsidRPr="009B1DCE">
                              <w:rPr>
                                <w:b/>
                                <w:sz w:val="42"/>
                                <w:szCs w:val="42"/>
                              </w:rPr>
                              <w:t>y</w:t>
                            </w:r>
                            <w:r w:rsidR="006B3044" w:rsidRPr="009B1DCE">
                              <w:rPr>
                                <w:b/>
                                <w:sz w:val="42"/>
                                <w:szCs w:val="42"/>
                              </w:rPr>
                              <w:t xml:space="preserve">ou </w:t>
                            </w:r>
                            <w:r w:rsidR="009B1DCE" w:rsidRPr="009B1DCE">
                              <w:rPr>
                                <w:b/>
                                <w:sz w:val="42"/>
                                <w:szCs w:val="42"/>
                              </w:rPr>
                              <w:t>w</w:t>
                            </w:r>
                            <w:r w:rsidR="006B3044" w:rsidRPr="009B1DCE">
                              <w:rPr>
                                <w:b/>
                                <w:sz w:val="42"/>
                                <w:szCs w:val="42"/>
                              </w:rPr>
                              <w:t>ith</w:t>
                            </w:r>
                          </w:p>
                          <w:p w:rsidR="006B3044" w:rsidRPr="00EA2561" w:rsidRDefault="006B3044" w:rsidP="00BD667B">
                            <w:pPr>
                              <w:rPr>
                                <w:sz w:val="16"/>
                              </w:rPr>
                            </w:pP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Activity Centres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Befriending and Bereavement Services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Contingency Planning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Dementia and Alzheimer’s Support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Finding Care Providers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Foot Care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Funding Support including Social Services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General Advice and Information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Getting Involved with your Community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Managing Energy Bills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Meals on Wheels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Personal Alarms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Safety in the Home including Security and Fire Safety</w:t>
                            </w:r>
                          </w:p>
                          <w:p w:rsidR="006B3044" w:rsidRPr="006B3044" w:rsidRDefault="006B3044" w:rsidP="00EA256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Sensory Services (for Hearing and Sight</w:t>
                            </w:r>
                            <w:r w:rsidR="00EA2561">
                              <w:rPr>
                                <w:sz w:val="28"/>
                              </w:rPr>
                              <w:t xml:space="preserve"> Impairment</w:t>
                            </w:r>
                            <w:r w:rsidRPr="006B3044">
                              <w:rPr>
                                <w:sz w:val="28"/>
                              </w:rPr>
                              <w:t>)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Shopping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Support for Carers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Transport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Weight Management</w:t>
                            </w:r>
                          </w:p>
                          <w:p w:rsidR="006B3044" w:rsidRPr="006B3044" w:rsidRDefault="006B3044" w:rsidP="006B30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hanging="426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>Wheelchair and Equipment Hire</w:t>
                            </w:r>
                          </w:p>
                          <w:p w:rsidR="00EA2561" w:rsidRPr="00EA2561" w:rsidRDefault="00EA2561" w:rsidP="006B3044">
                            <w:pPr>
                              <w:spacing w:line="276" w:lineRule="auto"/>
                              <w:rPr>
                                <w:sz w:val="16"/>
                              </w:rPr>
                            </w:pPr>
                          </w:p>
                          <w:p w:rsidR="006B3044" w:rsidRPr="006B3044" w:rsidRDefault="006B3044" w:rsidP="006B3044">
                            <w:pPr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6B3044">
                              <w:rPr>
                                <w:sz w:val="28"/>
                              </w:rPr>
                              <w:t xml:space="preserve">… </w:t>
                            </w:r>
                            <w:r w:rsidR="009B1DCE">
                              <w:rPr>
                                <w:sz w:val="28"/>
                              </w:rPr>
                              <w:t>We</w:t>
                            </w:r>
                            <w:r w:rsidRPr="006B3044">
                              <w:rPr>
                                <w:sz w:val="28"/>
                              </w:rPr>
                              <w:t xml:space="preserve"> can even help you to care for your pets!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56.95pt;margin-top:-55.35pt;width:256.3pt;height:55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" filled="f" stroked="f">
                <v:textbox>
                  <w:txbxContent>
                    <w:p w:rsidR="00962DB8" w:rsidRPr="00962DB8" w:rsidRDefault="00962DB8" w:rsidP="00BD667B">
                      <w:pPr>
                        <w:rPr>
                          <w:b/>
                          <w:sz w:val="22"/>
                        </w:rPr>
                      </w:pPr>
                    </w:p>
                    <w:p w:rsidR="00BD667B" w:rsidRPr="009B1DCE" w:rsidRDefault="00E1084F" w:rsidP="00BD667B">
                      <w:pPr>
                        <w:rPr>
                          <w:b/>
                          <w:sz w:val="42"/>
                          <w:szCs w:val="42"/>
                        </w:rPr>
                      </w:pPr>
                      <w:r w:rsidRPr="009B1DCE">
                        <w:rPr>
                          <w:b/>
                          <w:sz w:val="42"/>
                          <w:szCs w:val="42"/>
                        </w:rPr>
                        <w:t xml:space="preserve">What </w:t>
                      </w:r>
                      <w:r w:rsidR="009B1DCE" w:rsidRPr="009B1DCE">
                        <w:rPr>
                          <w:b/>
                          <w:sz w:val="42"/>
                          <w:szCs w:val="42"/>
                        </w:rPr>
                        <w:t>we</w:t>
                      </w:r>
                      <w:r w:rsidRPr="009B1DCE">
                        <w:rPr>
                          <w:b/>
                          <w:sz w:val="42"/>
                          <w:szCs w:val="42"/>
                        </w:rPr>
                        <w:t xml:space="preserve"> </w:t>
                      </w:r>
                      <w:r w:rsidR="009B1DCE" w:rsidRPr="009B1DCE">
                        <w:rPr>
                          <w:b/>
                          <w:sz w:val="42"/>
                          <w:szCs w:val="42"/>
                        </w:rPr>
                        <w:t>c</w:t>
                      </w:r>
                      <w:r w:rsidR="006B3044" w:rsidRPr="009B1DCE">
                        <w:rPr>
                          <w:b/>
                          <w:sz w:val="42"/>
                          <w:szCs w:val="42"/>
                        </w:rPr>
                        <w:t xml:space="preserve">an </w:t>
                      </w:r>
                      <w:r w:rsidR="009B1DCE" w:rsidRPr="009B1DCE">
                        <w:rPr>
                          <w:b/>
                          <w:sz w:val="42"/>
                          <w:szCs w:val="42"/>
                        </w:rPr>
                        <w:t>h</w:t>
                      </w:r>
                      <w:r w:rsidR="006B3044" w:rsidRPr="009B1DCE">
                        <w:rPr>
                          <w:b/>
                          <w:sz w:val="42"/>
                          <w:szCs w:val="42"/>
                        </w:rPr>
                        <w:t xml:space="preserve">elp </w:t>
                      </w:r>
                      <w:r w:rsidR="009B1DCE" w:rsidRPr="009B1DCE">
                        <w:rPr>
                          <w:b/>
                          <w:sz w:val="42"/>
                          <w:szCs w:val="42"/>
                        </w:rPr>
                        <w:t>y</w:t>
                      </w:r>
                      <w:r w:rsidR="006B3044" w:rsidRPr="009B1DCE">
                        <w:rPr>
                          <w:b/>
                          <w:sz w:val="42"/>
                          <w:szCs w:val="42"/>
                        </w:rPr>
                        <w:t xml:space="preserve">ou </w:t>
                      </w:r>
                      <w:r w:rsidR="009B1DCE" w:rsidRPr="009B1DCE">
                        <w:rPr>
                          <w:b/>
                          <w:sz w:val="42"/>
                          <w:szCs w:val="42"/>
                        </w:rPr>
                        <w:t>w</w:t>
                      </w:r>
                      <w:r w:rsidR="006B3044" w:rsidRPr="009B1DCE">
                        <w:rPr>
                          <w:b/>
                          <w:sz w:val="42"/>
                          <w:szCs w:val="42"/>
                        </w:rPr>
                        <w:t>ith</w:t>
                      </w:r>
                    </w:p>
                    <w:p w:rsidR="006B3044" w:rsidRPr="00EA2561" w:rsidRDefault="006B3044" w:rsidP="00BD667B">
                      <w:pPr>
                        <w:rPr>
                          <w:sz w:val="16"/>
                        </w:rPr>
                      </w:pP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Activity Centres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Befriending and Bereavement Services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Contingency Planning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Dementia and Alzheimer’s Support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Finding Care Providers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Foot Care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Funding Support including Social Services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General Advice and Information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Getting Involved with your Community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Managing Energy Bills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Meals on Wheels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Personal Alarms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Safety in the Home including Security and Fire Safety</w:t>
                      </w:r>
                    </w:p>
                    <w:p w:rsidR="006B3044" w:rsidRPr="006B3044" w:rsidRDefault="006B3044" w:rsidP="00EA256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Sensory Services (for Hearing and Sight</w:t>
                      </w:r>
                      <w:r w:rsidR="00EA2561">
                        <w:rPr>
                          <w:sz w:val="28"/>
                        </w:rPr>
                        <w:t xml:space="preserve"> Impairment</w:t>
                      </w:r>
                      <w:r w:rsidRPr="006B3044">
                        <w:rPr>
                          <w:sz w:val="28"/>
                        </w:rPr>
                        <w:t>)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Shopping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Support for Carers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Transport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Weight Management</w:t>
                      </w:r>
                    </w:p>
                    <w:p w:rsidR="006B3044" w:rsidRPr="006B3044" w:rsidRDefault="006B3044" w:rsidP="006B30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hanging="426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>Wheelchair and Equipment Hire</w:t>
                      </w:r>
                    </w:p>
                    <w:p w:rsidR="00EA2561" w:rsidRPr="00EA2561" w:rsidRDefault="00EA2561" w:rsidP="006B3044">
                      <w:pPr>
                        <w:spacing w:line="276" w:lineRule="auto"/>
                        <w:rPr>
                          <w:sz w:val="16"/>
                        </w:rPr>
                      </w:pPr>
                    </w:p>
                    <w:p w:rsidR="006B3044" w:rsidRPr="006B3044" w:rsidRDefault="006B3044" w:rsidP="006B3044">
                      <w:pPr>
                        <w:spacing w:line="276" w:lineRule="auto"/>
                        <w:rPr>
                          <w:sz w:val="28"/>
                        </w:rPr>
                      </w:pPr>
                      <w:r w:rsidRPr="006B3044">
                        <w:rPr>
                          <w:sz w:val="28"/>
                        </w:rPr>
                        <w:t xml:space="preserve">… </w:t>
                      </w:r>
                      <w:r w:rsidR="009B1DCE">
                        <w:rPr>
                          <w:sz w:val="28"/>
                        </w:rPr>
                        <w:t>We</w:t>
                      </w:r>
                      <w:r w:rsidRPr="006B3044">
                        <w:rPr>
                          <w:sz w:val="28"/>
                        </w:rPr>
                        <w:t xml:space="preserve"> can even help you to care for your pets!</w:t>
                      </w:r>
                    </w:p>
                  </w:txbxContent>
                </v:textbox>
              </v:shape>
            </w:pict>
          </mc:Fallback>
        </mc:AlternateContent>
      </w:r>
    </w:p>
    <w:p w:rsidR="001D3F3B" w:rsidRDefault="003977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13F766" wp14:editId="2906E2D7">
                <wp:simplePos x="0" y="0"/>
                <wp:positionH relativeFrom="column">
                  <wp:posOffset>3241675</wp:posOffset>
                </wp:positionH>
                <wp:positionV relativeFrom="paragraph">
                  <wp:posOffset>1865440</wp:posOffset>
                </wp:positionV>
                <wp:extent cx="2315210" cy="0"/>
                <wp:effectExtent l="0" t="0" r="279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5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146.9pt" to="437.55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2CFCDF2" wp14:editId="791C5C75">
            <wp:simplePos x="0" y="0"/>
            <wp:positionH relativeFrom="margin">
              <wp:align>center</wp:align>
            </wp:positionH>
            <wp:positionV relativeFrom="paragraph">
              <wp:posOffset>4746625</wp:posOffset>
            </wp:positionV>
            <wp:extent cx="1471930" cy="1471930"/>
            <wp:effectExtent l="0" t="0" r="0" b="0"/>
            <wp:wrapSquare wrapText="bothSides"/>
            <wp:docPr id="27" name="Picture 27" descr="C:\Users\ogdenh\AppData\Local\Microsoft\Windows\Temporary Internet Files\Content.IE5\IO1M07MC\Hungarian_Telephone_Factory_1937_Budapes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ogdenh\AppData\Local\Microsoft\Windows\Temporary Internet Files\Content.IE5\IO1M07MC\Hungarian_Telephone_Factory_1937_Budapest[1].jp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3F3B" w:rsidSect="00BD667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F14F4"/>
    <w:multiLevelType w:val="hybridMultilevel"/>
    <w:tmpl w:val="1AE07920"/>
    <w:lvl w:ilvl="0" w:tplc="F3FA59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1B05B6"/>
    <w:multiLevelType w:val="hybridMultilevel"/>
    <w:tmpl w:val="70A4AF80"/>
    <w:lvl w:ilvl="0" w:tplc="E66A2D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7B"/>
    <w:rsid w:val="00012720"/>
    <w:rsid w:val="00057ED9"/>
    <w:rsid w:val="000D68CE"/>
    <w:rsid w:val="001157A4"/>
    <w:rsid w:val="001D3F3B"/>
    <w:rsid w:val="00252C33"/>
    <w:rsid w:val="003112E8"/>
    <w:rsid w:val="00342123"/>
    <w:rsid w:val="00397755"/>
    <w:rsid w:val="003B405F"/>
    <w:rsid w:val="005D4314"/>
    <w:rsid w:val="006B3044"/>
    <w:rsid w:val="007A1DAF"/>
    <w:rsid w:val="007A4831"/>
    <w:rsid w:val="00921338"/>
    <w:rsid w:val="00962DB8"/>
    <w:rsid w:val="009B1DCE"/>
    <w:rsid w:val="00BD667B"/>
    <w:rsid w:val="00C062E7"/>
    <w:rsid w:val="00E1084F"/>
    <w:rsid w:val="00EA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D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DA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1DA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DA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D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D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DA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DA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DA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DA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DA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1DA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DA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DA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DA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DA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DA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DA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DAF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A1DA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A1DA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DA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A1DAF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A1DAF"/>
    <w:rPr>
      <w:b/>
      <w:bCs/>
    </w:rPr>
  </w:style>
  <w:style w:type="character" w:styleId="Emphasis">
    <w:name w:val="Emphasis"/>
    <w:basedOn w:val="DefaultParagraphFont"/>
    <w:uiPriority w:val="20"/>
    <w:qFormat/>
    <w:rsid w:val="007A1DA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A1DAF"/>
    <w:rPr>
      <w:szCs w:val="32"/>
    </w:rPr>
  </w:style>
  <w:style w:type="paragraph" w:styleId="ListParagraph">
    <w:name w:val="List Paragraph"/>
    <w:basedOn w:val="Normal"/>
    <w:uiPriority w:val="34"/>
    <w:qFormat/>
    <w:rsid w:val="007A1DA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1DA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A1DA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DA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DAF"/>
    <w:rPr>
      <w:b/>
      <w:i/>
      <w:sz w:val="24"/>
    </w:rPr>
  </w:style>
  <w:style w:type="character" w:styleId="SubtleEmphasis">
    <w:name w:val="Subtle Emphasis"/>
    <w:uiPriority w:val="19"/>
    <w:qFormat/>
    <w:rsid w:val="007A1DA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A1DA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A1DA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1DA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1DA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1DA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77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D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DA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1DA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DA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D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D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DA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DA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DA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DA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DA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1DA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DA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DA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DA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DA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DA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DA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DAF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A1DA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A1DA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DA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A1DAF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A1DAF"/>
    <w:rPr>
      <w:b/>
      <w:bCs/>
    </w:rPr>
  </w:style>
  <w:style w:type="character" w:styleId="Emphasis">
    <w:name w:val="Emphasis"/>
    <w:basedOn w:val="DefaultParagraphFont"/>
    <w:uiPriority w:val="20"/>
    <w:qFormat/>
    <w:rsid w:val="007A1DA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A1DAF"/>
    <w:rPr>
      <w:szCs w:val="32"/>
    </w:rPr>
  </w:style>
  <w:style w:type="paragraph" w:styleId="ListParagraph">
    <w:name w:val="List Paragraph"/>
    <w:basedOn w:val="Normal"/>
    <w:uiPriority w:val="34"/>
    <w:qFormat/>
    <w:rsid w:val="007A1DA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1DA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A1DA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DA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DAF"/>
    <w:rPr>
      <w:b/>
      <w:i/>
      <w:sz w:val="24"/>
    </w:rPr>
  </w:style>
  <w:style w:type="character" w:styleId="SubtleEmphasis">
    <w:name w:val="Subtle Emphasis"/>
    <w:uiPriority w:val="19"/>
    <w:qFormat/>
    <w:rsid w:val="007A1DA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A1DA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A1DA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1DA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1DA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1DA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77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14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Moatfield.surgery@nhs.net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mailto:Moatfield.surgery@nhs.net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2.gif"/><Relationship Id="rId36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DF657C4E.dotm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</dc:creator>
  <cp:lastModifiedBy>Elysia Sorrell</cp:lastModifiedBy>
  <cp:revision>2</cp:revision>
  <cp:lastPrinted>2016-07-15T13:51:00Z</cp:lastPrinted>
  <dcterms:created xsi:type="dcterms:W3CDTF">2018-04-03T13:35:00Z</dcterms:created>
  <dcterms:modified xsi:type="dcterms:W3CDTF">2018-04-03T13:35:00Z</dcterms:modified>
</cp:coreProperties>
</file>